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06" w:rsidRPr="00AC1DC0" w:rsidRDefault="00361F18" w:rsidP="00733606">
      <w:pPr>
        <w:rPr>
          <w:rFonts w:ascii="Times New Roman" w:hAnsi="Times New Roman"/>
        </w:rPr>
      </w:pPr>
      <w:r w:rsidRPr="00AC1DC0">
        <w:rPr>
          <w:rFonts w:ascii="Times New Roman" w:hAnsi="Times New Roman"/>
        </w:rPr>
        <w:tab/>
      </w:r>
      <w:r w:rsidR="00733606" w:rsidRPr="00AC1DC0">
        <w:rPr>
          <w:rFonts w:ascii="Times New Roman" w:hAnsi="Times New Roman"/>
        </w:rPr>
        <w:tab/>
      </w:r>
      <w:r w:rsidR="00733606" w:rsidRPr="00AC1DC0">
        <w:rPr>
          <w:rFonts w:ascii="Times New Roman" w:hAnsi="Times New Roman"/>
        </w:rPr>
        <w:tab/>
      </w:r>
      <w:r w:rsidR="00FA3AC0" w:rsidRPr="00AC1DC0">
        <w:rPr>
          <w:rFonts w:ascii="Times New Roman" w:hAnsi="Times New Roman"/>
        </w:rPr>
        <w:tab/>
      </w:r>
    </w:p>
    <w:p w:rsidR="00572EA1" w:rsidRDefault="00A072E4" w:rsidP="008A5E1D">
      <w:pPr>
        <w:pStyle w:val="NormalParagraphStyle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4600" cy="1309370"/>
            <wp:effectExtent l="19050" t="0" r="0" b="0"/>
            <wp:wrapSquare wrapText="bothSides"/>
            <wp:docPr id="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30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2EA1" w:rsidRPr="0063367C">
        <w:rPr>
          <w:rFonts w:ascii="Arial" w:hAnsi="Arial" w:cs="Arial"/>
          <w:b/>
          <w:bCs/>
          <w:sz w:val="36"/>
          <w:szCs w:val="36"/>
        </w:rPr>
        <w:t>HOMETOWN NEWS RELEAS</w:t>
      </w:r>
      <w:r w:rsidR="00572EA1">
        <w:rPr>
          <w:rFonts w:ascii="Arial" w:hAnsi="Arial" w:cs="Arial"/>
          <w:b/>
          <w:bCs/>
          <w:sz w:val="36"/>
          <w:szCs w:val="36"/>
        </w:rPr>
        <w:t>E</w:t>
      </w:r>
    </w:p>
    <w:p w:rsidR="00572EA1" w:rsidRPr="0063367C" w:rsidRDefault="00572EA1" w:rsidP="008A5E1D">
      <w:pPr>
        <w:pStyle w:val="NormalParagraphStyle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smartTag w:uri="urn:schemas-microsoft-com:office:smarttags" w:element="place">
        <w:smartTag w:uri="urn:schemas-microsoft-com:office:smarttags" w:element="State">
          <w:r w:rsidRPr="0063367C">
            <w:rPr>
              <w:rFonts w:ascii="Arial" w:hAnsi="Arial" w:cs="Arial"/>
            </w:rPr>
            <w:t>Kentucky</w:t>
          </w:r>
        </w:smartTag>
      </w:smartTag>
      <w:r w:rsidRPr="0063367C">
        <w:rPr>
          <w:rFonts w:ascii="Arial" w:hAnsi="Arial" w:cs="Arial"/>
        </w:rPr>
        <w:t xml:space="preserve"> National Guard</w:t>
      </w:r>
      <w:r>
        <w:rPr>
          <w:rFonts w:ascii="Arial" w:hAnsi="Arial" w:cs="Arial"/>
        </w:rPr>
        <w:t xml:space="preserve"> Public Affairs Office</w:t>
      </w:r>
    </w:p>
    <w:p w:rsidR="00572EA1" w:rsidRDefault="00572EA1" w:rsidP="008A5E1D">
      <w:pPr>
        <w:pStyle w:val="NormalParagraphStyle"/>
        <w:jc w:val="center"/>
        <w:rPr>
          <w:rFonts w:ascii="Arial" w:hAnsi="Arial" w:cs="Arial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</w:rPr>
            <w:t>Boone</w:t>
          </w:r>
        </w:smartTag>
        <w:r>
          <w:rPr>
            <w:rFonts w:ascii="Arial" w:hAnsi="Arial" w:cs="Arial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</w:rPr>
            <w:t>National</w:t>
          </w:r>
        </w:smartTag>
        <w:r>
          <w:rPr>
            <w:rFonts w:ascii="Arial" w:hAnsi="Arial" w:cs="Arial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</w:rPr>
            <w:t>Guard</w:t>
          </w:r>
        </w:smartTag>
        <w:r>
          <w:rPr>
            <w:rFonts w:ascii="Arial" w:hAnsi="Arial" w:cs="Arial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</w:rPr>
            <w:t>Center</w:t>
          </w:r>
        </w:smartTag>
      </w:smartTag>
    </w:p>
    <w:p w:rsidR="00572EA1" w:rsidRDefault="00015A22" w:rsidP="008A5E1D">
      <w:pPr>
        <w:pStyle w:val="NormalParagraphStyle"/>
        <w:jc w:val="center"/>
        <w:rPr>
          <w:rFonts w:cs="Arial"/>
        </w:rPr>
      </w:pPr>
      <w:hyperlink r:id="rId8" w:history="1">
        <w:r w:rsidR="00A072E4" w:rsidRPr="00545204">
          <w:rPr>
            <w:rStyle w:val="Hyperlink"/>
            <w:rFonts w:cs="Arial"/>
          </w:rPr>
          <w:t>http://www.kentuckyguard.com</w:t>
        </w:r>
      </w:hyperlink>
    </w:p>
    <w:p w:rsidR="008A5E1D" w:rsidRDefault="008A5E1D" w:rsidP="00572EA1">
      <w:pPr>
        <w:pStyle w:val="NormalParagraphStyle"/>
        <w:rPr>
          <w:rFonts w:ascii="Arial" w:hAnsi="Arial" w:cs="Arial"/>
        </w:rPr>
      </w:pPr>
    </w:p>
    <w:p w:rsidR="008A5E1D" w:rsidRDefault="008A5E1D" w:rsidP="00572EA1">
      <w:pPr>
        <w:pStyle w:val="NormalParagraphStyle"/>
        <w:rPr>
          <w:rFonts w:ascii="Arial" w:hAnsi="Arial" w:cs="Arial"/>
        </w:rPr>
      </w:pPr>
    </w:p>
    <w:p w:rsidR="008A5E1D" w:rsidRDefault="00015A22" w:rsidP="00572EA1">
      <w:pPr>
        <w:pStyle w:val="NormalParagraphStyle"/>
        <w:rPr>
          <w:rFonts w:ascii="Arial" w:hAnsi="Arial" w:cs="Arial"/>
        </w:rPr>
      </w:pPr>
      <w:r w:rsidRPr="00015A22">
        <w:rPr>
          <w:rFonts w:ascii="Arial" w:hAnsi="Arial" w:cs="Arial"/>
          <w:b/>
          <w:bCs/>
          <w:noProof/>
          <w:sz w:val="32"/>
          <w:szCs w:val="32"/>
        </w:rPr>
        <w:pict>
          <v:line id="_x0000_s1090" style="position:absolute;z-index:251648512" from="0,10.15pt" to="451.5pt,10.15pt"/>
        </w:pict>
      </w:r>
    </w:p>
    <w:p w:rsidR="00572EA1" w:rsidRDefault="00572EA1" w:rsidP="00572EA1">
      <w:pPr>
        <w:pStyle w:val="NormalParagraphStyle"/>
        <w:rPr>
          <w:rFonts w:ascii="Arial" w:hAnsi="Arial" w:cs="Arial"/>
          <w:bCs/>
          <w:sz w:val="18"/>
          <w:szCs w:val="18"/>
        </w:rPr>
      </w:pPr>
      <w:r w:rsidRPr="0063367C">
        <w:rPr>
          <w:rFonts w:ascii="Arial" w:hAnsi="Arial" w:cs="Arial"/>
          <w:bCs/>
          <w:sz w:val="18"/>
          <w:szCs w:val="18"/>
        </w:rPr>
        <w:t>P</w:t>
      </w:r>
      <w:r>
        <w:rPr>
          <w:rFonts w:ascii="Arial" w:hAnsi="Arial" w:cs="Arial"/>
          <w:bCs/>
          <w:sz w:val="18"/>
          <w:szCs w:val="18"/>
        </w:rPr>
        <w:t>hone: 502-607-</w:t>
      </w:r>
      <w:r w:rsidR="00A072E4">
        <w:rPr>
          <w:rFonts w:ascii="Arial" w:hAnsi="Arial" w:cs="Arial"/>
          <w:bCs/>
          <w:sz w:val="18"/>
          <w:szCs w:val="18"/>
        </w:rPr>
        <w:t>1713</w:t>
      </w:r>
      <w:r w:rsidR="009E6E1D">
        <w:rPr>
          <w:rFonts w:ascii="Arial" w:hAnsi="Arial" w:cs="Arial"/>
          <w:bCs/>
          <w:sz w:val="18"/>
          <w:szCs w:val="18"/>
        </w:rPr>
        <w:t xml:space="preserve"> </w:t>
      </w:r>
      <w:r w:rsidR="00A072E4">
        <w:rPr>
          <w:rFonts w:ascii="Arial" w:hAnsi="Arial" w:cs="Arial"/>
          <w:bCs/>
          <w:sz w:val="18"/>
          <w:szCs w:val="18"/>
        </w:rPr>
        <w:t>/</w:t>
      </w:r>
      <w:r w:rsidR="009E6E1D">
        <w:rPr>
          <w:rFonts w:ascii="Arial" w:hAnsi="Arial" w:cs="Arial"/>
          <w:bCs/>
          <w:sz w:val="18"/>
          <w:szCs w:val="18"/>
        </w:rPr>
        <w:t xml:space="preserve"> </w:t>
      </w:r>
      <w:r w:rsidR="00AC1DC0">
        <w:rPr>
          <w:rFonts w:ascii="Arial" w:hAnsi="Arial" w:cs="Arial"/>
          <w:bCs/>
          <w:sz w:val="18"/>
          <w:szCs w:val="18"/>
        </w:rPr>
        <w:t>1898</w:t>
      </w:r>
      <w:r w:rsidR="009E6E1D">
        <w:rPr>
          <w:rFonts w:ascii="Arial" w:hAnsi="Arial" w:cs="Arial"/>
          <w:bCs/>
          <w:sz w:val="18"/>
          <w:szCs w:val="18"/>
        </w:rPr>
        <w:t xml:space="preserve"> / 1562</w:t>
      </w:r>
      <w:r w:rsidR="00F12463">
        <w:rPr>
          <w:rFonts w:ascii="Arial" w:hAnsi="Arial" w:cs="Arial"/>
          <w:bCs/>
          <w:sz w:val="18"/>
          <w:szCs w:val="18"/>
        </w:rPr>
        <w:t xml:space="preserve"> </w:t>
      </w:r>
      <w:r w:rsidR="009E6E1D">
        <w:rPr>
          <w:rFonts w:ascii="Arial" w:hAnsi="Arial" w:cs="Arial"/>
          <w:bCs/>
          <w:sz w:val="18"/>
          <w:szCs w:val="18"/>
        </w:rPr>
        <w:t>/ 1556</w:t>
      </w:r>
      <w:r w:rsidR="00F12463">
        <w:rPr>
          <w:rFonts w:ascii="Arial" w:hAnsi="Arial" w:cs="Arial"/>
          <w:bCs/>
          <w:sz w:val="18"/>
          <w:szCs w:val="18"/>
        </w:rPr>
        <w:t xml:space="preserve">                        </w:t>
      </w:r>
      <w:r w:rsidR="009E6E1D">
        <w:rPr>
          <w:rFonts w:ascii="Arial" w:hAnsi="Arial" w:cs="Arial"/>
          <w:bCs/>
          <w:sz w:val="18"/>
          <w:szCs w:val="18"/>
        </w:rPr>
        <w:tab/>
      </w:r>
      <w:r w:rsidR="009E6E1D">
        <w:rPr>
          <w:rFonts w:ascii="Arial" w:hAnsi="Arial" w:cs="Arial"/>
          <w:bCs/>
          <w:sz w:val="18"/>
          <w:szCs w:val="18"/>
        </w:rPr>
        <w:tab/>
        <w:t xml:space="preserve">               </w:t>
      </w:r>
      <w:r>
        <w:rPr>
          <w:rFonts w:ascii="Arial" w:hAnsi="Arial" w:cs="Arial"/>
          <w:bCs/>
          <w:sz w:val="18"/>
          <w:szCs w:val="18"/>
        </w:rPr>
        <w:t xml:space="preserve">E-mail: </w:t>
      </w:r>
      <w:hyperlink r:id="rId9" w:history="1">
        <w:r w:rsidR="00AC1DC0" w:rsidRPr="00070A5D">
          <w:rPr>
            <w:rStyle w:val="Hyperlink"/>
            <w:rFonts w:cs="Arial"/>
            <w:bCs/>
            <w:sz w:val="18"/>
            <w:szCs w:val="18"/>
          </w:rPr>
          <w:t>pao@kentuckyguard.com</w:t>
        </w:r>
      </w:hyperlink>
    </w:p>
    <w:p w:rsidR="00572EA1" w:rsidRDefault="00572EA1" w:rsidP="00572EA1">
      <w:pPr>
        <w:pStyle w:val="NormalParagraphStyle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bCs/>
          <w:sz w:val="18"/>
          <w:szCs w:val="18"/>
        </w:rPr>
        <w:tab/>
        <w:t xml:space="preserve">                         </w:t>
      </w:r>
      <w:r>
        <w:rPr>
          <w:rFonts w:ascii="Arial" w:hAnsi="Arial" w:cs="Arial"/>
          <w:bCs/>
          <w:sz w:val="18"/>
          <w:szCs w:val="18"/>
        </w:rPr>
        <w:tab/>
        <w:t xml:space="preserve">                  </w:t>
      </w:r>
      <w:r>
        <w:rPr>
          <w:rFonts w:ascii="Arial" w:hAnsi="Arial" w:cs="Arial"/>
          <w:bCs/>
          <w:sz w:val="18"/>
          <w:szCs w:val="18"/>
        </w:rPr>
        <w:tab/>
      </w:r>
    </w:p>
    <w:p w:rsidR="00572EA1" w:rsidRDefault="00572EA1" w:rsidP="009E6E1D">
      <w:pPr>
        <w:pStyle w:val="NormalParagraphStyle"/>
        <w:spacing w:line="240" w:lineRule="auto"/>
        <w:ind w:right="1800"/>
        <w:rPr>
          <w:rFonts w:ascii="Arial" w:hAnsi="Arial" w:cs="Arial"/>
          <w:bCs/>
          <w:sz w:val="18"/>
          <w:szCs w:val="18"/>
        </w:rPr>
      </w:pPr>
    </w:p>
    <w:p w:rsidR="00572EA1" w:rsidRDefault="00572EA1" w:rsidP="009E6E1D">
      <w:pPr>
        <w:pStyle w:val="NormalParagraphStyle"/>
        <w:suppressAutoHyphens/>
        <w:spacing w:line="240" w:lineRule="auto"/>
        <w:ind w:right="1800"/>
        <w:jc w:val="both"/>
        <w:rPr>
          <w:rFonts w:ascii="Arial" w:hAnsi="Arial" w:cs="Arial"/>
          <w:sz w:val="20"/>
          <w:szCs w:val="20"/>
        </w:rPr>
      </w:pPr>
      <w:r w:rsidRPr="006E5550">
        <w:rPr>
          <w:rFonts w:ascii="Arial" w:hAnsi="Arial" w:cs="Arial"/>
          <w:sz w:val="20"/>
          <w:szCs w:val="20"/>
        </w:rPr>
        <w:t>To expedite public release of your story, please fill out this form and return it to the Kentucky National Guard Public Affairs Office via fax or e-mail.</w:t>
      </w:r>
      <w:r>
        <w:rPr>
          <w:rFonts w:ascii="Arial" w:hAnsi="Arial" w:cs="Arial"/>
          <w:sz w:val="20"/>
          <w:szCs w:val="20"/>
        </w:rPr>
        <w:t xml:space="preserve"> Fill out all fields, do not leave any blanks. If you are unsure of a hometown newspaper, include the city in which you would like the information sent. </w:t>
      </w:r>
    </w:p>
    <w:p w:rsidR="00572EA1" w:rsidRDefault="00572EA1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NAME:         </w:t>
      </w:r>
      <w:r w:rsidR="00674D8B">
        <w:rPr>
          <w:rFonts w:ascii="Arial" w:hAnsi="Arial" w:cs="Arial"/>
          <w:b/>
          <w:sz w:val="20"/>
          <w:szCs w:val="20"/>
        </w:rPr>
        <w:t xml:space="preserve">  </w:t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RANK:                                                                                                                        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095" style="position:absolute;left:0;text-align:left;z-index:251653632" from="4in,-.35pt" to="441pt,-.35pt"/>
        </w:pict>
      </w:r>
      <w:r w:rsidRPr="00015A22">
        <w:rPr>
          <w:noProof/>
        </w:rPr>
        <w:pict>
          <v:line id="_x0000_s1094" style="position:absolute;left:0;text-align:left;z-index:251652608" from="36pt,-.35pt" to="225pt,-.35pt"/>
        </w:pict>
      </w:r>
    </w:p>
    <w:p w:rsidR="009E6E1D" w:rsidRDefault="009E6E1D" w:rsidP="009E6E1D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9E6E1D" w:rsidRDefault="00015A22" w:rsidP="009E6E1D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line id="_x0000_s1110" style="position:absolute;left:0;text-align:left;z-index:251671040" from="249pt,10.45pt" to="441pt,10.45pt"/>
        </w:pict>
      </w:r>
      <w:r w:rsidR="009E6E1D">
        <w:rPr>
          <w:rFonts w:ascii="Arial" w:hAnsi="Arial" w:cs="Arial"/>
          <w:b/>
          <w:sz w:val="20"/>
          <w:szCs w:val="20"/>
        </w:rPr>
        <w:t xml:space="preserve">EVENT/REASON FOR RELEASE (INCLUDE DATES):  </w:t>
      </w:r>
    </w:p>
    <w:p w:rsidR="009E6E1D" w:rsidRDefault="009E6E1D" w:rsidP="009E6E1D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9E6E1D" w:rsidRDefault="00015A22" w:rsidP="009E6E1D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8" style="position:absolute;left:0;text-align:left;z-index:251668992" from="0,3.7pt" to="442.5pt,3.7pt"/>
        </w:pict>
      </w:r>
    </w:p>
    <w:p w:rsidR="009E6E1D" w:rsidRDefault="00015A22" w:rsidP="009E6E1D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9" style="position:absolute;left:0;text-align:left;z-index:251670016" from="0,10.2pt" to="442.5pt,10.2pt"/>
        </w:pic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E6E1D" w:rsidRDefault="009E6E1D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UNIT:                </w:t>
      </w:r>
      <w:r w:rsidR="00674D8B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6827E4">
        <w:rPr>
          <w:rFonts w:ascii="Arial" w:hAnsi="Arial" w:cs="Arial"/>
          <w:b/>
          <w:sz w:val="20"/>
          <w:szCs w:val="20"/>
        </w:rPr>
        <w:t xml:space="preserve"> </w:t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A072E4">
        <w:rPr>
          <w:rFonts w:ascii="Arial" w:hAnsi="Arial" w:cs="Arial"/>
          <w:b/>
          <w:sz w:val="20"/>
          <w:szCs w:val="20"/>
        </w:rPr>
        <w:tab/>
      </w:r>
      <w:r w:rsidR="006827E4">
        <w:rPr>
          <w:rFonts w:ascii="Arial" w:hAnsi="Arial" w:cs="Arial"/>
          <w:b/>
          <w:sz w:val="20"/>
          <w:szCs w:val="20"/>
        </w:rPr>
        <w:t xml:space="preserve">MOS: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7" style="position:absolute;left:0;text-align:left;z-index:251665920" from="279pt,1.4pt" to="441pt,1.4pt"/>
        </w:pict>
      </w:r>
      <w:r w:rsidRPr="00015A22">
        <w:rPr>
          <w:noProof/>
        </w:rPr>
        <w:pict>
          <v:line id="_x0000_s1096" style="position:absolute;left:0;text-align:left;z-index:251654656" from="27pt,.65pt" to="3in,.65pt"/>
        </w:pict>
      </w:r>
      <w:r w:rsidR="00572EA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</w: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HOME ADDRESS:   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line id="_x0000_s1098" style="position:absolute;left:0;text-align:left;z-index:251656704" from="83.25pt,.9pt" to="441pt,.9pt"/>
        </w:pic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CONTACT # OR E-MAIL:     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line id="_x0000_s1100" style="position:absolute;left:0;text-align:left;z-index:251658752" from="115.8pt,.4pt" to="441pt,.4pt"/>
        </w:pict>
      </w:r>
      <w:r w:rsidR="00572EA1">
        <w:rPr>
          <w:rFonts w:ascii="Arial" w:hAnsi="Arial" w:cs="Arial"/>
          <w:b/>
          <w:sz w:val="20"/>
          <w:szCs w:val="20"/>
        </w:rPr>
        <w:tab/>
      </w:r>
      <w:r w:rsidR="00572EA1">
        <w:rPr>
          <w:rFonts w:ascii="Arial" w:hAnsi="Arial" w:cs="Arial"/>
          <w:b/>
          <w:sz w:val="20"/>
          <w:szCs w:val="20"/>
        </w:rPr>
        <w:tab/>
      </w:r>
      <w:r w:rsidR="00572EA1">
        <w:rPr>
          <w:rFonts w:ascii="Arial" w:hAnsi="Arial" w:cs="Arial"/>
          <w:b/>
          <w:sz w:val="20"/>
          <w:szCs w:val="20"/>
        </w:rPr>
        <w:tab/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CIVILIAN EMPLOYER/JOB: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line id="_x0000_s1099" style="position:absolute;left:0;text-align:left;z-index:251657728" from="126.75pt,.65pt" to="442.5pt,.65pt"/>
        </w:pic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SPOUSE:                                                             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1" style="position:absolute;left:0;text-align:left;z-index:251659776" from="45pt,1.65pt" to="442.5pt,1.65pt"/>
        </w:pict>
      </w: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CHILDREN: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097" style="position:absolute;left:0;text-align:left;z-index:251655680" from="54.75pt,-.3pt" to="442.5pt,-.3pt"/>
        </w:pic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PARENTS (INCLUDE HOMETOWN): </w:t>
      </w:r>
      <w:r w:rsidR="00674D8B">
        <w:rPr>
          <w:rFonts w:ascii="Arial" w:hAnsi="Arial" w:cs="Arial"/>
          <w:b/>
          <w:sz w:val="20"/>
          <w:szCs w:val="20"/>
        </w:rPr>
        <w:t xml:space="preserve"> </w:t>
      </w:r>
    </w:p>
    <w:p w:rsidR="00572EA1" w:rsidRDefault="00015A22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2" style="position:absolute;left:0;text-align:left;z-index:251660800" from="171pt,.7pt" to="441pt,.7pt"/>
        </w:pict>
      </w:r>
    </w:p>
    <w:p w:rsidR="009E6E1D" w:rsidRDefault="009E6E1D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72EA1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COMMUNITIES/PAPERS TO RECEIVE PR: </w:t>
      </w:r>
    </w:p>
    <w:p w:rsidR="00572EA1" w:rsidRDefault="00015A22" w:rsidP="009E6E1D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5A22">
        <w:rPr>
          <w:noProof/>
        </w:rPr>
        <w:pict>
          <v:line id="_x0000_s1103" style="position:absolute;left:0;text-align:left;z-index:251661824" from="199.5pt,2.2pt" to="442.5pt,2.2pt"/>
        </w:pict>
      </w:r>
    </w:p>
    <w:p w:rsidR="00572EA1" w:rsidRDefault="00572EA1" w:rsidP="00572EA1">
      <w:pPr>
        <w:pStyle w:val="NormalParagraphStyle"/>
        <w:suppressAutoHyphens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72EA1" w:rsidRPr="006E5550" w:rsidRDefault="00572EA1" w:rsidP="00572EA1">
      <w:pPr>
        <w:pStyle w:val="NormalParagraphStyle"/>
        <w:suppressAutoHyphens/>
        <w:spacing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BRIEF MILITARY HIS</w:t>
      </w:r>
      <w:r w:rsidR="006D14B4">
        <w:rPr>
          <w:rFonts w:ascii="Arial" w:hAnsi="Arial" w:cs="Arial"/>
          <w:b/>
          <w:sz w:val="20"/>
          <w:szCs w:val="20"/>
        </w:rPr>
        <w:t>TORY</w:t>
      </w:r>
      <w:r w:rsidR="00A072E4">
        <w:rPr>
          <w:rFonts w:ascii="Arial" w:hAnsi="Arial" w:cs="Arial"/>
          <w:b/>
          <w:sz w:val="20"/>
          <w:szCs w:val="20"/>
        </w:rPr>
        <w:t>:</w:t>
      </w:r>
    </w:p>
    <w:p w:rsidR="00572EA1" w:rsidRDefault="00015A22" w:rsidP="00572EA1">
      <w:pPr>
        <w:pStyle w:val="NormalParagraphStyle"/>
        <w:rPr>
          <w:rFonts w:ascii="Arial" w:hAnsi="Arial" w:cs="Arial"/>
          <w:bCs/>
          <w:sz w:val="18"/>
          <w:szCs w:val="18"/>
        </w:rPr>
      </w:pPr>
      <w:r w:rsidRPr="00015A22">
        <w:rPr>
          <w:noProof/>
        </w:rPr>
        <w:pict>
          <v:line id="_x0000_s1093" style="position:absolute;z-index:251651584" from="0,11.45pt" to="442.5pt,11.45pt"/>
        </w:pict>
      </w:r>
      <w:r w:rsidR="00572EA1">
        <w:rPr>
          <w:rFonts w:ascii="Arial" w:hAnsi="Arial" w:cs="Arial"/>
          <w:bCs/>
          <w:sz w:val="18"/>
          <w:szCs w:val="18"/>
        </w:rPr>
        <w:t xml:space="preserve"> </w:t>
      </w:r>
    </w:p>
    <w:p w:rsidR="006D14B4" w:rsidRDefault="006D14B4" w:rsidP="006D14B4">
      <w:pPr>
        <w:pStyle w:val="NormalParagraphStyle"/>
        <w:rPr>
          <w:rFonts w:ascii="Arial" w:hAnsi="Arial" w:cs="Arial"/>
          <w:bCs/>
          <w:sz w:val="18"/>
          <w:szCs w:val="18"/>
        </w:rPr>
      </w:pPr>
    </w:p>
    <w:p w:rsidR="00572EA1" w:rsidRPr="006D14B4" w:rsidRDefault="00015A22" w:rsidP="006D14B4">
      <w:pPr>
        <w:pStyle w:val="NormalParagraphStyle"/>
        <w:rPr>
          <w:rFonts w:ascii="Arial" w:hAnsi="Arial" w:cs="Arial"/>
          <w:bCs/>
          <w:sz w:val="18"/>
          <w:szCs w:val="18"/>
        </w:rPr>
      </w:pPr>
      <w:r w:rsidRPr="00015A22">
        <w:rPr>
          <w:noProof/>
        </w:rPr>
        <w:pict>
          <v:line id="_x0000_s1106" style="position:absolute;z-index:251664896" from="0,22.6pt" to="442.5pt,22.6pt"/>
        </w:pict>
      </w:r>
      <w:r w:rsidRPr="00015A22">
        <w:rPr>
          <w:noProof/>
        </w:rPr>
        <w:pict>
          <v:line id="_x0000_s1105" style="position:absolute;z-index:251663872" from="0,4.6pt" to="442.5pt,4.6pt"/>
        </w:pict>
      </w:r>
    </w:p>
    <w:sectPr w:rsidR="00572EA1" w:rsidRPr="006D14B4" w:rsidSect="00674D8B">
      <w:footerReference w:type="default" r:id="rId10"/>
      <w:headerReference w:type="first" r:id="rId11"/>
      <w:type w:val="continuous"/>
      <w:pgSz w:w="12240" w:h="15840" w:code="1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056" w:rsidRDefault="00D25056">
      <w:r>
        <w:separator/>
      </w:r>
    </w:p>
  </w:endnote>
  <w:endnote w:type="continuationSeparator" w:id="0">
    <w:p w:rsidR="00D25056" w:rsidRDefault="00D25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A22" w:rsidRDefault="00E804A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056" w:rsidRDefault="00D25056">
      <w:r>
        <w:separator/>
      </w:r>
    </w:p>
  </w:footnote>
  <w:footnote w:type="continuationSeparator" w:id="0">
    <w:p w:rsidR="00D25056" w:rsidRDefault="00D25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9B6" w:rsidRDefault="00D769B6" w:rsidP="006D14B4">
    <w:pPr>
      <w:tabs>
        <w:tab w:val="center" w:pos="4680"/>
      </w:tabs>
      <w:spacing w:before="200"/>
      <w:rPr>
        <w:rFonts w:ascii="Courier New" w:hAnsi="Courier New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D7474"/>
    <w:multiLevelType w:val="hybridMultilevel"/>
    <w:tmpl w:val="3B22FBE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810A45"/>
    <w:multiLevelType w:val="hybridMultilevel"/>
    <w:tmpl w:val="6546B984"/>
    <w:lvl w:ilvl="0" w:tplc="E8A472D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7C70C44"/>
    <w:multiLevelType w:val="hybridMultilevel"/>
    <w:tmpl w:val="2BCA29A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232542"/>
    <w:multiLevelType w:val="hybridMultilevel"/>
    <w:tmpl w:val="537C3F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5B0DA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63365A33"/>
    <w:multiLevelType w:val="hybridMultilevel"/>
    <w:tmpl w:val="A4C23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BE435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20"/>
  <w:drawingGridVerticalSpacing w:val="187"/>
  <w:displayHorizontalDrawingGridEvery w:val="0"/>
  <w:displayVerticalDrawingGridEvery w:val="0"/>
  <w:noPunctuationKerning/>
  <w:characterSpacingControl w:val="doNotCompress"/>
  <w:hdrShapeDefaults>
    <o:shapedefaults v:ext="edit" spidmax="9218">
      <o:colormenu v:ext="edit" strokecolor="none"/>
    </o:shapedefaults>
    <o:shapelayout v:ext="edit"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A46739"/>
    <w:rsid w:val="000153B9"/>
    <w:rsid w:val="00015A22"/>
    <w:rsid w:val="00025558"/>
    <w:rsid w:val="00040EB1"/>
    <w:rsid w:val="000616B5"/>
    <w:rsid w:val="00085933"/>
    <w:rsid w:val="00091BBA"/>
    <w:rsid w:val="000B305B"/>
    <w:rsid w:val="000F0F3E"/>
    <w:rsid w:val="001076BD"/>
    <w:rsid w:val="00112C70"/>
    <w:rsid w:val="00122951"/>
    <w:rsid w:val="001305D1"/>
    <w:rsid w:val="001824BE"/>
    <w:rsid w:val="001A1ADC"/>
    <w:rsid w:val="001C1A02"/>
    <w:rsid w:val="001C52A3"/>
    <w:rsid w:val="00202880"/>
    <w:rsid w:val="002533A6"/>
    <w:rsid w:val="002607F6"/>
    <w:rsid w:val="002957EC"/>
    <w:rsid w:val="00296459"/>
    <w:rsid w:val="002A5EA0"/>
    <w:rsid w:val="002B33A1"/>
    <w:rsid w:val="002E0904"/>
    <w:rsid w:val="002E3CE7"/>
    <w:rsid w:val="002F7D43"/>
    <w:rsid w:val="00304891"/>
    <w:rsid w:val="003160A7"/>
    <w:rsid w:val="00331EB8"/>
    <w:rsid w:val="00334287"/>
    <w:rsid w:val="00340294"/>
    <w:rsid w:val="00361F18"/>
    <w:rsid w:val="00384DA8"/>
    <w:rsid w:val="003E3334"/>
    <w:rsid w:val="003F6C66"/>
    <w:rsid w:val="00405091"/>
    <w:rsid w:val="004148B5"/>
    <w:rsid w:val="00422150"/>
    <w:rsid w:val="00433091"/>
    <w:rsid w:val="00433AD8"/>
    <w:rsid w:val="004422C2"/>
    <w:rsid w:val="00453E3C"/>
    <w:rsid w:val="00474042"/>
    <w:rsid w:val="0049450A"/>
    <w:rsid w:val="004A7916"/>
    <w:rsid w:val="004D72C3"/>
    <w:rsid w:val="004E06D9"/>
    <w:rsid w:val="004E22C0"/>
    <w:rsid w:val="004E2F82"/>
    <w:rsid w:val="004F32DF"/>
    <w:rsid w:val="004F7939"/>
    <w:rsid w:val="00500828"/>
    <w:rsid w:val="0052665D"/>
    <w:rsid w:val="00526E21"/>
    <w:rsid w:val="0053705A"/>
    <w:rsid w:val="00541DB3"/>
    <w:rsid w:val="00544C96"/>
    <w:rsid w:val="00546B14"/>
    <w:rsid w:val="005507C6"/>
    <w:rsid w:val="00553FFA"/>
    <w:rsid w:val="00572EA1"/>
    <w:rsid w:val="00575B55"/>
    <w:rsid w:val="005814E7"/>
    <w:rsid w:val="0059550C"/>
    <w:rsid w:val="005B044A"/>
    <w:rsid w:val="005E1FA2"/>
    <w:rsid w:val="005F5B29"/>
    <w:rsid w:val="00607533"/>
    <w:rsid w:val="006232A7"/>
    <w:rsid w:val="00631CB3"/>
    <w:rsid w:val="0064484E"/>
    <w:rsid w:val="00674D8B"/>
    <w:rsid w:val="006827E4"/>
    <w:rsid w:val="0068572E"/>
    <w:rsid w:val="006A05BC"/>
    <w:rsid w:val="006A2916"/>
    <w:rsid w:val="006D14B4"/>
    <w:rsid w:val="00715043"/>
    <w:rsid w:val="00733606"/>
    <w:rsid w:val="00755AAE"/>
    <w:rsid w:val="007671F2"/>
    <w:rsid w:val="007773F4"/>
    <w:rsid w:val="007846AE"/>
    <w:rsid w:val="007A2F78"/>
    <w:rsid w:val="007C226E"/>
    <w:rsid w:val="007F0B30"/>
    <w:rsid w:val="007F42A7"/>
    <w:rsid w:val="00803099"/>
    <w:rsid w:val="00851284"/>
    <w:rsid w:val="00851E59"/>
    <w:rsid w:val="00875DAD"/>
    <w:rsid w:val="00885C12"/>
    <w:rsid w:val="008A5E1D"/>
    <w:rsid w:val="008B2D94"/>
    <w:rsid w:val="008B331D"/>
    <w:rsid w:val="008D2210"/>
    <w:rsid w:val="008D4081"/>
    <w:rsid w:val="00904ABA"/>
    <w:rsid w:val="00906D1F"/>
    <w:rsid w:val="00907EC2"/>
    <w:rsid w:val="00921D0C"/>
    <w:rsid w:val="009435BA"/>
    <w:rsid w:val="00947FB7"/>
    <w:rsid w:val="009657AF"/>
    <w:rsid w:val="009777B6"/>
    <w:rsid w:val="00977851"/>
    <w:rsid w:val="00980A97"/>
    <w:rsid w:val="009E6E1D"/>
    <w:rsid w:val="00A072E4"/>
    <w:rsid w:val="00A11709"/>
    <w:rsid w:val="00A2748A"/>
    <w:rsid w:val="00A46739"/>
    <w:rsid w:val="00A6111C"/>
    <w:rsid w:val="00A7258F"/>
    <w:rsid w:val="00A74BAF"/>
    <w:rsid w:val="00AB1C73"/>
    <w:rsid w:val="00AC1DC0"/>
    <w:rsid w:val="00AE4CD2"/>
    <w:rsid w:val="00B66E3A"/>
    <w:rsid w:val="00B73B98"/>
    <w:rsid w:val="00B97EF6"/>
    <w:rsid w:val="00BA51D3"/>
    <w:rsid w:val="00BC3EC7"/>
    <w:rsid w:val="00BD0C9B"/>
    <w:rsid w:val="00BE6640"/>
    <w:rsid w:val="00BF2542"/>
    <w:rsid w:val="00BF548A"/>
    <w:rsid w:val="00BF5589"/>
    <w:rsid w:val="00BF588E"/>
    <w:rsid w:val="00C030B3"/>
    <w:rsid w:val="00C03D98"/>
    <w:rsid w:val="00C40C25"/>
    <w:rsid w:val="00C57E2F"/>
    <w:rsid w:val="00C62C7D"/>
    <w:rsid w:val="00CB03D0"/>
    <w:rsid w:val="00CD0A11"/>
    <w:rsid w:val="00CD2030"/>
    <w:rsid w:val="00CF5F30"/>
    <w:rsid w:val="00D15D3F"/>
    <w:rsid w:val="00D25056"/>
    <w:rsid w:val="00D265EB"/>
    <w:rsid w:val="00D272BA"/>
    <w:rsid w:val="00D326CC"/>
    <w:rsid w:val="00D408B4"/>
    <w:rsid w:val="00D41E12"/>
    <w:rsid w:val="00D6069B"/>
    <w:rsid w:val="00D63C7B"/>
    <w:rsid w:val="00D6506A"/>
    <w:rsid w:val="00D755CF"/>
    <w:rsid w:val="00D769B6"/>
    <w:rsid w:val="00D825E2"/>
    <w:rsid w:val="00D86E3F"/>
    <w:rsid w:val="00D91761"/>
    <w:rsid w:val="00DA0B1C"/>
    <w:rsid w:val="00DD2BD5"/>
    <w:rsid w:val="00DE67D0"/>
    <w:rsid w:val="00E17802"/>
    <w:rsid w:val="00E27278"/>
    <w:rsid w:val="00E40CD6"/>
    <w:rsid w:val="00E41DC8"/>
    <w:rsid w:val="00E5742B"/>
    <w:rsid w:val="00E80053"/>
    <w:rsid w:val="00E804A8"/>
    <w:rsid w:val="00E81419"/>
    <w:rsid w:val="00EB1774"/>
    <w:rsid w:val="00EC26F5"/>
    <w:rsid w:val="00ED5AA3"/>
    <w:rsid w:val="00EE61D9"/>
    <w:rsid w:val="00EF48CC"/>
    <w:rsid w:val="00F068DE"/>
    <w:rsid w:val="00F12463"/>
    <w:rsid w:val="00F257FF"/>
    <w:rsid w:val="00F32F6C"/>
    <w:rsid w:val="00F33046"/>
    <w:rsid w:val="00F3344A"/>
    <w:rsid w:val="00F4198A"/>
    <w:rsid w:val="00F42EBA"/>
    <w:rsid w:val="00F558E4"/>
    <w:rsid w:val="00F564A0"/>
    <w:rsid w:val="00F64F1F"/>
    <w:rsid w:val="00F95FFF"/>
    <w:rsid w:val="00FA15CD"/>
    <w:rsid w:val="00FA3AC0"/>
    <w:rsid w:val="00FA4D19"/>
    <w:rsid w:val="00FA68DE"/>
    <w:rsid w:val="00FD3BB3"/>
    <w:rsid w:val="00FD5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hapeDefaults>
    <o:shapedefaults v:ext="edit" spidmax="921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46AE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7846AE"/>
    <w:pPr>
      <w:keepNext/>
      <w:jc w:val="center"/>
      <w:outlineLvl w:val="0"/>
    </w:pPr>
  </w:style>
  <w:style w:type="paragraph" w:styleId="Heading2">
    <w:name w:val="heading 2"/>
    <w:basedOn w:val="Normal"/>
    <w:next w:val="Normal"/>
    <w:qFormat/>
    <w:rsid w:val="007846AE"/>
    <w:pPr>
      <w:keepNext/>
      <w:ind w:left="720"/>
      <w:outlineLvl w:val="1"/>
    </w:pPr>
    <w:rPr>
      <w:b/>
      <w:color w:val="00008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846AE"/>
    <w:pPr>
      <w:jc w:val="center"/>
    </w:pPr>
    <w:rPr>
      <w:rFonts w:ascii="Helvetica" w:hAnsi="Helvetica"/>
      <w:b/>
      <w:bCs/>
    </w:rPr>
  </w:style>
  <w:style w:type="paragraph" w:styleId="Subtitle">
    <w:name w:val="Subtitle"/>
    <w:basedOn w:val="Normal"/>
    <w:qFormat/>
    <w:rsid w:val="007846AE"/>
    <w:pPr>
      <w:jc w:val="center"/>
    </w:pPr>
    <w:rPr>
      <w:rFonts w:ascii="Helvetica" w:hAnsi="Helvetica"/>
      <w:b/>
      <w:caps/>
      <w:sz w:val="16"/>
    </w:rPr>
  </w:style>
  <w:style w:type="paragraph" w:styleId="BodyText">
    <w:name w:val="Body Text"/>
    <w:basedOn w:val="Normal"/>
    <w:rsid w:val="007846AE"/>
    <w:rPr>
      <w:rFonts w:ascii="Helvetica" w:hAnsi="Helvetica"/>
      <w:b/>
      <w:sz w:val="16"/>
    </w:rPr>
  </w:style>
  <w:style w:type="paragraph" w:styleId="Header">
    <w:name w:val="header"/>
    <w:basedOn w:val="Normal"/>
    <w:rsid w:val="007846AE"/>
    <w:pPr>
      <w:tabs>
        <w:tab w:val="center" w:pos="4320"/>
        <w:tab w:val="right" w:pos="8640"/>
      </w:tabs>
    </w:pPr>
  </w:style>
  <w:style w:type="paragraph" w:customStyle="1" w:styleId="CompanyName">
    <w:name w:val="Company Name"/>
    <w:basedOn w:val="Subtitle"/>
    <w:rsid w:val="007846AE"/>
    <w:rPr>
      <w:rFonts w:ascii="Arial" w:hAnsi="Arial" w:cs="Arial"/>
      <w:color w:val="000000"/>
    </w:rPr>
  </w:style>
  <w:style w:type="paragraph" w:styleId="Footer">
    <w:name w:val="footer"/>
    <w:basedOn w:val="Normal"/>
    <w:rsid w:val="007846AE"/>
    <w:pPr>
      <w:tabs>
        <w:tab w:val="center" w:pos="4320"/>
        <w:tab w:val="right" w:pos="8640"/>
      </w:tabs>
      <w:spacing w:before="280"/>
    </w:pPr>
    <w:rPr>
      <w:sz w:val="12"/>
    </w:rPr>
  </w:style>
  <w:style w:type="paragraph" w:customStyle="1" w:styleId="LHDA">
    <w:name w:val="LHDA"/>
    <w:basedOn w:val="Title"/>
    <w:rsid w:val="007846AE"/>
    <w:rPr>
      <w:rFonts w:ascii="Arial" w:hAnsi="Arial" w:cs="Arial"/>
      <w:caps/>
      <w:color w:val="000000"/>
      <w:sz w:val="22"/>
    </w:rPr>
  </w:style>
  <w:style w:type="paragraph" w:styleId="BalloonText">
    <w:name w:val="Balloon Text"/>
    <w:basedOn w:val="Normal"/>
    <w:semiHidden/>
    <w:rsid w:val="007846AE"/>
    <w:rPr>
      <w:rFonts w:ascii="Tahoma" w:hAnsi="Tahoma" w:cs="Helvetica"/>
      <w:sz w:val="16"/>
      <w:szCs w:val="16"/>
    </w:rPr>
  </w:style>
  <w:style w:type="paragraph" w:customStyle="1" w:styleId="BlackDODSeal">
    <w:name w:val="BlackDODSeal"/>
    <w:rsid w:val="007846AE"/>
    <w:pPr>
      <w:jc w:val="center"/>
    </w:pPr>
    <w:rPr>
      <w:rFonts w:ascii="Arial" w:hAnsi="Arial"/>
      <w:b/>
      <w:caps/>
      <w:color w:val="000000"/>
      <w:sz w:val="22"/>
    </w:rPr>
  </w:style>
  <w:style w:type="character" w:styleId="Hyperlink">
    <w:name w:val="Hyperlink"/>
    <w:basedOn w:val="DefaultParagraphFont"/>
    <w:rsid w:val="007773F4"/>
    <w:rPr>
      <w:color w:val="0000FF"/>
      <w:u w:val="single"/>
    </w:rPr>
  </w:style>
  <w:style w:type="paragraph" w:customStyle="1" w:styleId="NormalParagraphStyle">
    <w:name w:val="NormalParagraphStyle"/>
    <w:basedOn w:val="Normal"/>
    <w:rsid w:val="00E80053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Cs w:val="24"/>
    </w:rPr>
  </w:style>
  <w:style w:type="paragraph" w:styleId="DocumentMap">
    <w:name w:val="Document Map"/>
    <w:basedOn w:val="Normal"/>
    <w:semiHidden/>
    <w:rsid w:val="00F068DE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AC1DC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tuckyguard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ao@kentuckyguard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anecd\Desktop\Robert%20T.%20Hibb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Robert T. Hibbs.dot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the Army Letterhead</vt:lpstr>
    </vt:vector>
  </TitlesOfParts>
  <Company>United States Army</Company>
  <LinksUpToDate>false</LinksUpToDate>
  <CharactersWithSpaces>1303</CharactersWithSpaces>
  <SharedDoc>false</SharedDoc>
  <HLinks>
    <vt:vector size="12" baseType="variant">
      <vt:variant>
        <vt:i4>655398</vt:i4>
      </vt:variant>
      <vt:variant>
        <vt:i4>3</vt:i4>
      </vt:variant>
      <vt:variant>
        <vt:i4>0</vt:i4>
      </vt:variant>
      <vt:variant>
        <vt:i4>5</vt:i4>
      </vt:variant>
      <vt:variant>
        <vt:lpwstr>mailto:pao@kentuckyguard.com</vt:lpwstr>
      </vt:variant>
      <vt:variant>
        <vt:lpwstr/>
      </vt:variant>
      <vt:variant>
        <vt:i4>4128864</vt:i4>
      </vt:variant>
      <vt:variant>
        <vt:i4>0</vt:i4>
      </vt:variant>
      <vt:variant>
        <vt:i4>0</vt:i4>
      </vt:variant>
      <vt:variant>
        <vt:i4>5</vt:i4>
      </vt:variant>
      <vt:variant>
        <vt:lpwstr>http://kentuckyguard.wordpress.com/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the Army Letterhead</dc:title>
  <dc:creator>lanecd</dc:creator>
  <cp:keywords>DA Letterhead Template</cp:keywords>
  <cp:lastModifiedBy>United States Army</cp:lastModifiedBy>
  <cp:revision>2</cp:revision>
  <cp:lastPrinted>2007-07-19T16:05:00Z</cp:lastPrinted>
  <dcterms:created xsi:type="dcterms:W3CDTF">2013-11-26T19:54:00Z</dcterms:created>
  <dcterms:modified xsi:type="dcterms:W3CDTF">2013-11-26T19:54:00Z</dcterms:modified>
</cp:coreProperties>
</file>